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A8" w:rsidRDefault="006824A8">
      <w:pPr>
        <w:rPr>
          <w:sz w:val="24"/>
          <w:szCs w:val="24"/>
        </w:rPr>
      </w:pPr>
    </w:p>
    <w:p w:rsidR="006824A8" w:rsidRDefault="006824A8">
      <w:pPr>
        <w:rPr>
          <w:sz w:val="24"/>
          <w:szCs w:val="24"/>
        </w:rPr>
      </w:pPr>
    </w:p>
    <w:p w:rsidR="006824A8" w:rsidRDefault="006824A8">
      <w:pPr>
        <w:rPr>
          <w:sz w:val="24"/>
          <w:szCs w:val="24"/>
        </w:rPr>
      </w:pPr>
    </w:p>
    <w:p w:rsidR="006824A8" w:rsidRDefault="006824A8">
      <w:pPr>
        <w:rPr>
          <w:sz w:val="24"/>
          <w:szCs w:val="24"/>
        </w:rPr>
      </w:pPr>
    </w:p>
    <w:p w:rsidR="006824A8" w:rsidRDefault="006824A8">
      <w:pPr>
        <w:rPr>
          <w:sz w:val="24"/>
          <w:szCs w:val="24"/>
        </w:rPr>
      </w:pPr>
    </w:p>
    <w:p w:rsidR="006824A8" w:rsidRDefault="006824A8" w:rsidP="002C153F">
      <w:pPr>
        <w:rPr>
          <w:noProof/>
        </w:rPr>
      </w:pPr>
      <w:r>
        <w:rPr>
          <w:noProof/>
        </w:rPr>
        <w:t xml:space="preserve">            Согласовано с</w:t>
      </w:r>
    </w:p>
    <w:p w:rsidR="006824A8" w:rsidRDefault="006824A8" w:rsidP="002C153F">
      <w:pPr>
        <w:rPr>
          <w:noProof/>
        </w:rPr>
      </w:pPr>
      <w:r>
        <w:rPr>
          <w:noProof/>
        </w:rPr>
        <w:t xml:space="preserve">            Советом родителей</w:t>
      </w:r>
    </w:p>
    <w:p w:rsidR="006824A8" w:rsidRDefault="006824A8" w:rsidP="002C153F">
      <w:pPr>
        <w:rPr>
          <w:sz w:val="24"/>
          <w:szCs w:val="24"/>
        </w:rPr>
      </w:pPr>
      <w:r>
        <w:rPr>
          <w:noProof/>
        </w:rPr>
        <w:t xml:space="preserve">            Протокол</w:t>
      </w:r>
    </w:p>
    <w:p w:rsidR="006824A8" w:rsidRDefault="006824A8" w:rsidP="002C153F">
      <w:pPr>
        <w:rPr>
          <w:sz w:val="24"/>
          <w:szCs w:val="24"/>
        </w:rPr>
      </w:pPr>
      <w:r>
        <w:t xml:space="preserve">            № 1 от 19.09.2015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18pt;margin-top:0;width:575pt;height:11in;z-index:-251658240;visibility:visible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2" o:spid="_x0000_s1027" type="#_x0000_t75" style="position:absolute;left:0;text-align:left;margin-left:18pt;margin-top:0;width:575pt;height:11in;z-index:-2516572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3" o:spid="_x0000_s1028" type="#_x0000_t75" style="position:absolute;left:0;text-align:left;margin-left:18pt;margin-top:0;width:575pt;height:11in;z-index:-251656192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4" o:spid="_x0000_s1029" type="#_x0000_t75" style="position:absolute;left:0;text-align:left;margin-left:18pt;margin-top:0;width:575pt;height:11in;z-index:-251655168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5" o:spid="_x0000_s1030" type="#_x0000_t75" style="position:absolute;left:0;text-align:left;margin-left:18pt;margin-top:0;width:575pt;height:11in;z-index:-251654144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6" o:spid="_x0000_s1031" type="#_x0000_t75" style="position:absolute;left:0;text-align:left;margin-left:18pt;margin-top:0;width:575pt;height:11in;z-index:-251653120;visibility:visible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7" o:spid="_x0000_s1032" type="#_x0000_t75" style="position:absolute;left:0;text-align:left;margin-left:18pt;margin-top:0;width:575pt;height:11in;z-index:-251652096;visibility:visible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8" o:spid="_x0000_s1033" type="#_x0000_t75" style="position:absolute;left:0;text-align:left;margin-left:18pt;margin-top:0;width:575pt;height:11in;z-index:-251651072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9" o:spid="_x0000_s1034" type="#_x0000_t75" style="position:absolute;left:0;text-align:left;margin-left:18pt;margin-top:0;width:575pt;height:11in;z-index:-251650048;visibility:visible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6824A8" w:rsidRDefault="006824A8">
      <w:pPr>
        <w:sectPr w:rsidR="006824A8">
          <w:pgSz w:w="12240" w:h="15840"/>
          <w:pgMar w:top="1440" w:right="1440" w:bottom="875" w:left="1440" w:header="0" w:footer="0" w:gutter="0"/>
          <w:cols w:space="0"/>
        </w:sectPr>
      </w:pPr>
    </w:p>
    <w:p w:rsidR="006824A8" w:rsidRDefault="006824A8">
      <w:pPr>
        <w:jc w:val="center"/>
        <w:rPr>
          <w:sz w:val="20"/>
          <w:szCs w:val="20"/>
        </w:rPr>
      </w:pPr>
      <w:r>
        <w:rPr>
          <w:noProof/>
        </w:rPr>
        <w:pict>
          <v:shape id="Picture 10" o:spid="_x0000_s1035" type="#_x0000_t75" style="position:absolute;left:0;text-align:left;margin-left:18pt;margin-top:0;width:575pt;height:11in;z-index:-251649024;visibility:visible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6824A8" w:rsidSect="00166AD6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6AD6"/>
    <w:rsid w:val="00166AD6"/>
    <w:rsid w:val="002C153F"/>
    <w:rsid w:val="005A32F1"/>
    <w:rsid w:val="006824A8"/>
    <w:rsid w:val="00D46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D6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20</Words>
  <Characters>120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21</cp:lastModifiedBy>
  <cp:revision>2</cp:revision>
  <dcterms:created xsi:type="dcterms:W3CDTF">2018-10-19T17:22:00Z</dcterms:created>
  <dcterms:modified xsi:type="dcterms:W3CDTF">2018-10-19T15:24:00Z</dcterms:modified>
</cp:coreProperties>
</file>